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3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1"/>
        </w:rPr>
        <w:t>developin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12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9"/>
        </w:rPr>
        <w:t>answers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13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sur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kee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2"/>
        </w:rPr>
        <w:t>definitio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1"/>
        </w:rPr>
        <w:t>mind: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1" w:lineRule="auto"/>
        <w:ind w:left="1553" w:right="1186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disc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u w:val="single" w:color="000000"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mean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"t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0"/>
        </w:rPr>
        <w:t>observation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0"/>
        </w:rPr>
        <w:t>somethin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usin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facts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reasoning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0"/>
        </w:rPr>
        <w:t>argument;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26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1"/>
        </w:rPr>
        <w:t>detail.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8" w:lineRule="auto"/>
        <w:ind w:left="119" w:right="323" w:firstLine="314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2"/>
        </w:rPr>
        <w:t>questio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7"/>
        </w:rPr>
        <w:t>accompanyin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11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9"/>
        </w:rPr>
        <w:t>documents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1"/>
        </w:rPr>
        <w:t>questio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0"/>
        </w:rPr>
        <w:t>designe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test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abilit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4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historical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8"/>
        </w:rPr>
        <w:t>documents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22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9"/>
        </w:rPr>
        <w:t>document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edite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9"/>
        </w:rPr>
        <w:t>purpose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18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1"/>
        </w:rPr>
        <w:t>question.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analyze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8"/>
        </w:rPr>
        <w:t>documents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16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account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source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9"/>
        </w:rPr>
        <w:t>document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7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vie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9"/>
        </w:rPr>
        <w:t>presente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8"/>
        </w:rPr>
        <w:t>document.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81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Historical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6"/>
        </w:rPr>
        <w:t>Context: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6" w:lineRule="auto"/>
        <w:ind w:left="1243" w:right="419" w:firstLine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Unite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transforme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A1A1A"/>
          <w:spacing w:val="0"/>
          <w:w w:val="106"/>
        </w:rPr>
        <w:t>industrialize</w:t>
      </w:r>
      <w:r>
        <w:rPr>
          <w:rFonts w:ascii="Times New Roman" w:hAnsi="Times New Roman" w:cs="Times New Roman" w:eastAsia="Times New Roman"/>
          <w:sz w:val="21"/>
          <w:szCs w:val="21"/>
          <w:color w:val="1A1A1A"/>
          <w:spacing w:val="0"/>
          <w:w w:val="106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1A1A1A"/>
          <w:spacing w:val="6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nation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A1A1A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1"/>
          <w:szCs w:val="21"/>
          <w:color w:val="1A1A1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1A1A1A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massive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6"/>
        </w:rPr>
        <w:t>change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A1A1A"/>
          <w:spacing w:val="0"/>
          <w:w w:val="100"/>
        </w:rPr>
        <w:t>felt</w:t>
      </w:r>
      <w:r>
        <w:rPr>
          <w:rFonts w:ascii="Times New Roman" w:hAnsi="Times New Roman" w:cs="Times New Roman" w:eastAsia="Times New Roman"/>
          <w:sz w:val="21"/>
          <w:szCs w:val="2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A1A1A"/>
          <w:spacing w:val="0"/>
          <w:w w:val="100"/>
        </w:rPr>
        <w:t>society</w:t>
      </w:r>
      <w:r>
        <w:rPr>
          <w:rFonts w:ascii="Times New Roman" w:hAnsi="Times New Roman" w:cs="Times New Roman" w:eastAsia="Times New Roman"/>
          <w:sz w:val="21"/>
          <w:szCs w:val="21"/>
          <w:color w:val="1A1A1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6"/>
        </w:rPr>
        <w:t>Industrializatio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6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long-term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economic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1"/>
        </w:rPr>
        <w:t>political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effec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2A2A2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A2A2A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America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society.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4" w:lineRule="auto"/>
        <w:ind w:left="1253" w:right="790" w:firstLine="-748"/>
        <w:jc w:val="left"/>
        <w:tabs>
          <w:tab w:pos="12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84.894165pt;margin-top:48.844765pt;width:428.4pt;height:45.867584pt;mso-position-horizontal-relative:page;mso-position-vertical-relative:paragraph;z-index:-383" coordorigin="1698,977" coordsize="8568,917">
            <v:group style="position:absolute;left:1722;top:994;width:2;height:889" coordorigin="1722,994" coordsize="2,889">
              <v:shape style="position:absolute;left:1722;top:994;width:2;height:889" coordorigin="1722,994" coordsize="0,889" path="m1722,1882l1722,994e" filled="f" stroked="t" strokeweight=".952529pt" strokecolor="#000000">
                <v:path arrowok="t"/>
              </v:shape>
            </v:group>
            <v:group style="position:absolute;left:10240;top:989;width:2;height:894" coordorigin="10240,989" coordsize="2,894">
              <v:shape style="position:absolute;left:10240;top:989;width:2;height:894" coordorigin="10240,989" coordsize="0,894" path="m10240,1882l10240,989e" filled="f" stroked="t" strokeweight="1.190661pt" strokecolor="#000000">
                <v:path arrowok="t"/>
              </v:shape>
            </v:group>
            <v:group style="position:absolute;left:1748;top:998;width:8501;height:2" coordorigin="1748,998" coordsize="8501,2">
              <v:shape style="position:absolute;left:1748;top:998;width:8501;height:2" coordorigin="1748,998" coordsize="8501,0" path="m1748,998l10249,998e" filled="f" stroked="t" strokeweight="1.190661pt" strokecolor="#000000">
                <v:path arrowok="t"/>
              </v:shape>
            </v:group>
            <v:group style="position:absolute;left:1710;top:1868;width:8544;height:2" coordorigin="1710,1868" coordsize="8544,2">
              <v:shape style="position:absolute;left:1710;top:1868;width:8544;height:2" coordorigin="1710,1868" coordsize="8544,0" path="m1710,1868l10254,1868e" filled="f" stroked="t" strokeweight="1.19066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Task: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Usin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informatio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7"/>
        </w:rPr>
        <w:t>document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14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knowledge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Unite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histor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6"/>
        </w:rPr>
        <w:t>government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9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answe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question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follo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document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96"/>
        </w:rPr>
        <w:t>Your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4"/>
          <w:w w:val="9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question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write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83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3"/>
          <w:w w:val="8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essa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aske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to: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6" w:lineRule="auto"/>
        <w:ind w:left="1843" w:right="277" w:firstLine="-257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39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3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5"/>
          <w:w w:val="13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Discus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economic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political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reaction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7"/>
        </w:rPr>
        <w:t>industrializatio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7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5"/>
        </w:rPr>
        <w:t>urbanizatio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5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Unite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1890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1920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60" w:h="15860"/>
          <w:pgMar w:top="1480" w:bottom="280" w:left="300" w:right="1720"/>
        </w:sectPr>
      </w:pPr>
      <w:rPr/>
    </w:p>
    <w:p>
      <w:pPr>
        <w:spacing w:before="33" w:after="0" w:line="240" w:lineRule="auto"/>
        <w:ind w:left="148" w:right="-72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99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Shor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6"/>
        </w:rPr>
        <w:t>Answer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7" w:lineRule="exact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21.550974pt;margin-top:22.347696pt;width:491.74319pt;height:78.001912pt;mso-position-horizontal-relative:page;mso-position-vertical-relative:paragraph;z-index:-382" coordorigin="431,447" coordsize="9835,1560">
            <v:group style="position:absolute;left:695;top:468;width:9554;height:2" coordorigin="695,468" coordsize="9554,2">
              <v:shape style="position:absolute;left:695;top:468;width:9554;height:2" coordorigin="695,468" coordsize="9554,0" path="m695,468l10249,468e" filled="f" stroked="t" strokeweight="1.190661pt" strokecolor="#000000">
                <v:path arrowok="t"/>
              </v:shape>
            </v:group>
            <v:group style="position:absolute;left:10242;top:459;width:2;height:1534" coordorigin="10242,459" coordsize="2,1534">
              <v:shape style="position:absolute;left:10242;top:459;width:2;height:1534" coordorigin="10242,459" coordsize="0,1534" path="m10242,1993l10242,459e" filled="f" stroked="t" strokeweight="1.190661pt" strokecolor="#000000">
                <v:path arrowok="t"/>
              </v:shape>
            </v:group>
            <v:group style="position:absolute;left:450;top:468;width:2;height:1529" coordorigin="450,468" coordsize="2,1529">
              <v:shape style="position:absolute;left:450;top:468;width:2;height:1529" coordorigin="450,468" coordsize="0,1529" path="m450,1997l450,468e" filled="f" stroked="t" strokeweight=".952529pt" strokecolor="#000000">
                <v:path arrowok="t"/>
              </v:shape>
            </v:group>
            <v:group style="position:absolute;left:443;top:1978;width:9811;height:2" coordorigin="443,1978" coordsize="9811,2">
              <v:shape style="position:absolute;left:443;top:1978;width:9811;height:2" coordorigin="443,1978" coordsize="9811,0" path="m443,1978l10254,1978e" filled="f" stroked="t" strokeweight="1.19066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15"/>
          <w:position w:val="-1"/>
        </w:rPr>
        <w:t>Document#!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480" w:bottom="280" w:left="300" w:right="1720"/>
          <w:cols w:num="2" w:equalWidth="0">
            <w:col w:w="2052" w:space="2406"/>
            <w:col w:w="5782"/>
          </w:cols>
        </w:sectPr>
      </w:pPr>
      <w:rPr/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16.320007pt;margin-top:3.11998pt;width:565.440002pt;height:637.62414pt;mso-position-horizontal-relative:page;mso-position-vertical-relative:page;z-index:-384" coordorigin="326,62" coordsize="11309,12752">
            <v:shape style="position:absolute;left:326;top:62;width:11309;height:3398" type="#_x0000_t75">
              <v:imagedata r:id="rId5" o:title=""/>
            </v:shape>
            <v:group style="position:absolute;left:6915;top:2150;width:3967;height:2" coordorigin="6915,2150" coordsize="3967,2">
              <v:shape style="position:absolute;left:6915;top:2150;width:3967;height:2" coordorigin="6915,2150" coordsize="3967,0" path="m6915,2150l10883,2150e" filled="f" stroked="t" strokeweight="2.619455pt" strokecolor="#000000">
                <v:path arrowok="t"/>
              </v:shape>
            </v:group>
            <v:group style="position:absolute;left:11421;top:3445;width:2;height:9327" coordorigin="11421,3445" coordsize="2,9327">
              <v:shape style="position:absolute;left:11421;top:3445;width:2;height:9327" coordorigin="11421,3445" coordsize="0,9327" path="m11421,12772l11421,3445e" filled="f" stroked="t" strokeweight="4.28638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1.160339pt;margin-top:653.891418pt;width:.1pt;height:104.644344pt;mso-position-horizontal-relative:page;mso-position-vertical-relative:page;z-index:-379" coordorigin="11423,13078" coordsize="2,2093">
            <v:shape style="position:absolute;left:11423;top:13078;width:2;height:2093" coordorigin="11423,13078" coordsize="0,2093" path="m11423,15171l11423,13078e" filled="f" stroked="t" strokeweight="1.190661pt" strokecolor="#000000">
              <v:path arrowok="t"/>
            </v:shape>
          </v:group>
          <w10:wrap type="none"/>
        </w:pict>
      </w:r>
      <w:r>
        <w:rPr>
          <w:sz w:val="26"/>
          <w:szCs w:val="26"/>
        </w:rPr>
      </w:r>
    </w:p>
    <w:p>
      <w:pPr>
        <w:spacing w:before="38" w:after="0" w:line="248" w:lineRule="exact"/>
        <w:ind w:left="224" w:right="484" w:firstLine="4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4"/>
          <w:i/>
        </w:rPr>
        <w:t>Toda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4"/>
          <w:i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19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4"/>
          <w:i/>
        </w:rPr>
        <w:t>three-fourth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4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17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4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4"/>
          <w:i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2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2"/>
          <w:i/>
        </w:rPr>
        <w:t>[New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44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2"/>
          <w:i/>
        </w:rPr>
        <w:t>York's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2"/>
          <w:i/>
        </w:rPr>
        <w:t>]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4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2"/>
          <w:i/>
        </w:rPr>
        <w:t>people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9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2"/>
          <w:i/>
        </w:rPr>
        <w:t>live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34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91"/>
          <w:i/>
        </w:rPr>
        <w:t>tenement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6"/>
          <w:w w:val="91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A2A2A"/>
          <w:spacing w:val="0"/>
          <w:w w:val="91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A2A2A"/>
          <w:spacing w:val="2"/>
          <w:w w:val="9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A2A2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A2A2A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51"/>
        </w:rPr>
        <w:t>..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27"/>
          <w:w w:val="15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91"/>
          <w:i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91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3"/>
          <w:w w:val="9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0"/>
          <w:w w:val="91"/>
          <w:i/>
        </w:rPr>
        <w:t>gang</w:t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11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ripe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4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fruit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26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3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tenement-house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46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growth.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80808"/>
          <w:spacing w:val="0"/>
          <w:w w:val="100"/>
          <w:i/>
        </w:rPr>
        <w:t>It</w:t>
      </w:r>
      <w:r>
        <w:rPr>
          <w:rFonts w:ascii="Arial" w:hAnsi="Arial" w:cs="Arial" w:eastAsia="Arial"/>
          <w:sz w:val="19"/>
          <w:szCs w:val="19"/>
          <w:color w:val="080808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8"/>
          <w:i/>
        </w:rPr>
        <w:t>wa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5"/>
          <w:w w:val="8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8"/>
          <w:i/>
        </w:rPr>
        <w:t>born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7"/>
          <w:w w:val="8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90"/>
          <w:i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91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endowe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25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20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heritage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4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6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instinctive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9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hostility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1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9"/>
          <w:i/>
        </w:rPr>
        <w:t>restraint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4"/>
          <w:w w:val="8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5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0"/>
          <w:w w:val="85"/>
          <w:i/>
        </w:rPr>
        <w:t>generatio</w:t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0"/>
          <w:w w:val="85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3"/>
          <w:w w:val="8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5"/>
          <w:i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28"/>
          <w:w w:val="8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0"/>
          <w:w w:val="85"/>
          <w:i/>
        </w:rPr>
        <w:t>sacrifice</w:t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0"/>
          <w:w w:val="85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4"/>
          <w:w w:val="8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5"/>
          <w:i/>
        </w:rPr>
        <w:t>hom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5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22"/>
          <w:w w:val="8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6"/>
          <w:i/>
        </w:rPr>
        <w:t>freedo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7"/>
          <w:w w:val="87"/>
          <w:i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A2A2A"/>
          <w:spacing w:val="0"/>
          <w:w w:val="121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A2A2A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6"/>
          <w:i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6"/>
          <w:w w:val="86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6"/>
          <w:i/>
        </w:rPr>
        <w:t>left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11"/>
          <w:w w:val="86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0"/>
          <w:w w:val="88"/>
          <w:i/>
        </w:rPr>
        <w:t>country</w:t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6"/>
          <w:w w:val="8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8"/>
          <w:i/>
        </w:rPr>
        <w:t>fo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8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14"/>
          <w:w w:val="8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country'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2"/>
          <w:i/>
        </w:rPr>
        <w:t>good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B3B3B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3B3B3B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B3B3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3B3B3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57"/>
        </w:rPr>
        <w:t>..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19"/>
          <w:w w:val="15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New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15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York'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6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toug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33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represent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3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3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0"/>
          <w:w w:val="87"/>
          <w:i/>
        </w:rPr>
        <w:t>essence</w:t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-11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3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reactio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10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against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27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ol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2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18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20"/>
          <w:w w:val="87"/>
          <w:i/>
        </w:rPr>
        <w:t> </w:t>
      </w:r>
      <w:r>
        <w:rPr>
          <w:rFonts w:ascii="Arial" w:hAnsi="Arial" w:cs="Arial" w:eastAsia="Arial"/>
          <w:sz w:val="19"/>
          <w:szCs w:val="19"/>
          <w:color w:val="080808"/>
          <w:spacing w:val="0"/>
          <w:w w:val="87"/>
          <w:i/>
        </w:rPr>
        <w:t>new</w:t>
      </w:r>
      <w:r>
        <w:rPr>
          <w:rFonts w:ascii="Arial" w:hAnsi="Arial" w:cs="Arial" w:eastAsia="Arial"/>
          <w:sz w:val="19"/>
          <w:szCs w:val="19"/>
          <w:color w:val="080808"/>
          <w:spacing w:val="22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oppression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13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nurse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7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18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4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16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4"/>
          <w:i/>
        </w:rPr>
        <w:t>ran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4"/>
          <w:i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31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0"/>
          <w:w w:val="84"/>
          <w:i/>
        </w:rPr>
        <w:t>soil</w:t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4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4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4"/>
          <w:i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5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0"/>
          <w:w w:val="100"/>
          <w:i/>
        </w:rPr>
        <w:t>slums.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7" w:after="0" w:line="237" w:lineRule="exact"/>
        <w:ind w:left="577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38"/>
          <w:position w:val="-1"/>
        </w:rPr>
        <w:t>-Jaco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38"/>
          <w:position w:val="-1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11"/>
          <w:w w:val="138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position w:val="-1"/>
        </w:rPr>
        <w:t>Riis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i/>
          <w:position w:val="-1"/>
        </w:rPr>
        <w:t>Ho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i/>
          <w:position w:val="-1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i/>
          <w:position w:val="-1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i/>
          <w:position w:val="-1"/>
        </w:rPr>
        <w:t>Half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6"/>
          <w:i/>
          <w:position w:val="-1"/>
        </w:rPr>
        <w:t>Lives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"/>
          <w:w w:val="107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1"/>
          <w:position w:val="-1"/>
        </w:rPr>
        <w:t>1890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3" w:after="0" w:line="237" w:lineRule="exact"/>
        <w:ind w:left="15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22.384436pt;margin-top:36.538727pt;width:490.552529pt;height:.1pt;mso-position-horizontal-relative:page;mso-position-vertical-relative:paragraph;z-index:-381" coordorigin="448,731" coordsize="9811,2">
            <v:shape style="position:absolute;left:448;top:731;width:9811;height:2" coordorigin="448,731" coordsize="9811,0" path="m448,731l10259,731e" filled="f" stroked="t" strokeweight=".714397pt" strokecolor="#000000">
              <v:path arrowok="t"/>
            </v:shape>
          </v:group>
          <w10:wrap type="none"/>
        </w:pict>
      </w:r>
      <w:r>
        <w:rPr/>
        <w:pict>
          <v:group style="position:absolute;margin-left:22.384436pt;margin-top:61.266331pt;width:490.314397pt;height:.1pt;mso-position-horizontal-relative:page;mso-position-vertical-relative:paragraph;z-index:-380" coordorigin="448,1225" coordsize="9806,2">
            <v:shape style="position:absolute;left:448;top:1225;width:9806;height:2" coordorigin="448,1225" coordsize="9806,0" path="m448,1225l10254,1225e" filled="f" stroked="t" strokeweight=".714397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  <w:position w:val="-1"/>
        </w:rPr>
        <w:t>1.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position w:val="-1"/>
        </w:rPr>
        <w:t>Accordin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position w:val="-1"/>
        </w:rPr>
        <w:t>Jaco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96"/>
          <w:position w:val="-1"/>
        </w:rPr>
        <w:t>Riis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96"/>
          <w:position w:val="-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5"/>
          <w:w w:val="96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position w:val="-1"/>
        </w:rPr>
        <w:t>what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position w:val="-1"/>
        </w:rPr>
        <w:t>problem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position w:val="-1"/>
        </w:rPr>
        <w:t>develope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A1A1A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1A1A1A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1A1A1A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position w:val="-1"/>
        </w:rPr>
        <w:t>result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5"/>
          <w:position w:val="-1"/>
        </w:rPr>
        <w:t>urbanization?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right="227"/>
        <w:jc w:val="right"/>
        <w:tabs>
          <w:tab w:pos="20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Document-Base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80808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1"/>
        </w:rPr>
        <w:t>Question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080808"/>
          <w:spacing w:val="0"/>
          <w:w w:val="116"/>
          <w:b/>
          <w:bCs/>
        </w:rPr>
        <w:t>173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60" w:h="15860"/>
          <w:pgMar w:top="1480" w:bottom="280" w:left="300" w:right="172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167.964783pt;margin-top:5.519973pt;width:403.235209pt;height:603.154959pt;mso-position-horizontal-relative:page;mso-position-vertical-relative:page;z-index:-377" coordorigin="3359,110" coordsize="8065,12063">
            <v:shape style="position:absolute;left:10944;top:110;width:480;height:4915" type="#_x0000_t75">
              <v:imagedata r:id="rId6" o:title=""/>
            </v:shape>
            <v:group style="position:absolute;left:3371;top:173;width:7576;height:2" coordorigin="3371,173" coordsize="7576,2">
              <v:shape style="position:absolute;left:3371;top:173;width:7576;height:2" coordorigin="3371,173" coordsize="7576,0" path="m3371,173l10947,173e" filled="f" stroked="t" strokeweight="1.197183pt" strokecolor="#000000">
                <v:path arrowok="t"/>
              </v:shape>
            </v:group>
            <v:group style="position:absolute;left:11201;top:4989;width:2;height:7160" coordorigin="11201,4989" coordsize="2,7160">
              <v:shape style="position:absolute;left:11201;top:4989;width:2;height:7160" coordorigin="11201,4989" coordsize="0,7160" path="m11201,12150l11201,4989e" filled="f" stroked="t" strokeweight="2.39436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.098592pt;margin-top:9.104375pt;width:.1pt;height:82.435099pt;mso-position-horizontal-relative:page;mso-position-vertical-relative:page;z-index:-376" coordorigin="182,182" coordsize="2,1649">
            <v:shape style="position:absolute;left:182;top:182;width:2;height:1649" coordorigin="182,182" coordsize="0,1649" path="m182,1831l182,182e" filled="f" stroked="t" strokeweight="1.915493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2.239987pt;height:59.52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4540" w:right="4422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2.563381pt;margin-top:20.861441pt;width:494.556337pt;height:65.659713pt;mso-position-horizontal-relative:page;mso-position-vertical-relative:paragraph;z-index:-375" coordorigin="651,417" coordsize="9891,1313">
            <v:group style="position:absolute;left:661;top:434;width:9860;height:2" coordorigin="661,434" coordsize="9860,2">
              <v:shape style="position:absolute;left:661;top:434;width:9860;height:2" coordorigin="661,434" coordsize="9860,0" path="m661,434l10521,434e" filled="f" stroked="t" strokeweight=".957746pt" strokecolor="#000000">
                <v:path arrowok="t"/>
              </v:shape>
            </v:group>
            <v:group style="position:absolute;left:670;top:427;width:2;height:1289" coordorigin="670,427" coordsize="2,1289">
              <v:shape style="position:absolute;left:670;top:427;width:2;height:1289" coordorigin="670,427" coordsize="0,1289" path="m670,1716l670,427e" filled="f" stroked="t" strokeweight=".957746pt" strokecolor="#000000">
                <v:path arrowok="t"/>
              </v:shape>
            </v:group>
            <v:group style="position:absolute;left:666;top:1702;width:9865;height:2" coordorigin="666,1702" coordsize="9865,2">
              <v:shape style="position:absolute;left:666;top:1702;width:9865;height:2" coordorigin="666,1702" coordsize="9865,0" path="m666,1702l10530,1702e" filled="f" stroked="t" strokeweight="1.197183pt" strokecolor="#000000">
                <v:path arrowok="t"/>
              </v:shape>
            </v:group>
            <v:group style="position:absolute;left:10518;top:427;width:2;height:1294" coordorigin="10518,427" coordsize="2,1294">
              <v:shape style="position:absolute;left:10518;top:427;width:2;height:1294" coordorigin="10518,427" coordsize="0,1294" path="m10518,1721l10518,427e" filled="f" stroked="t" strokeweight=".95774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16"/>
        </w:rPr>
        <w:t>Document#2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1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73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18"/>
          <w:w w:val="7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insist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true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5"/>
          <w:i/>
        </w:rPr>
        <w:t>object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32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5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5"/>
          <w:i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8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94"/>
          <w:i/>
        </w:rPr>
        <w:t>true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2"/>
          <w:w w:val="9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94"/>
          <w:i/>
        </w:rPr>
        <w:t>educatio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3"/>
          <w:w w:val="9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90"/>
          <w:i/>
        </w:rPr>
        <w:t>make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14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me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93"/>
          <w:i/>
        </w:rPr>
        <w:t>carpenters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-15"/>
          <w:w w:val="9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93"/>
          <w:i/>
        </w:rPr>
        <w:t>make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12"/>
          <w:w w:val="9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93"/>
          <w:i/>
        </w:rPr>
        <w:t>carpenter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93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7"/>
          <w:w w:val="9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93"/>
          <w:i/>
        </w:rPr>
        <w:t>me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10"/>
          <w:w w:val="93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6"/>
          <w:spacing w:val="0"/>
          <w:w w:val="93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64646"/>
          <w:spacing w:val="1"/>
          <w:w w:val="9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173"/>
        </w:rPr>
        <w:t>...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47" w:lineRule="auto"/>
        <w:ind w:left="365" w:right="38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76"/>
          <w:i/>
        </w:rPr>
        <w:t>T1z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76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10"/>
          <w:w w:val="7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92"/>
          <w:i/>
        </w:rPr>
        <w:t>Talente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92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92"/>
          <w:i/>
        </w:rPr>
        <w:t>Tent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92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17"/>
          <w:w w:val="9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7"/>
          <w:i/>
        </w:rPr>
        <w:t>Negr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7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32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7"/>
          <w:i/>
        </w:rPr>
        <w:t>race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1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mus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8"/>
          <w:i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8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2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8"/>
          <w:i/>
        </w:rPr>
        <w:t>mad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8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19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8"/>
          <w:i/>
        </w:rPr>
        <w:t>leader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12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8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8"/>
          <w:i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5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8"/>
          <w:i/>
        </w:rPr>
        <w:t>thought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15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8"/>
          <w:i/>
        </w:rPr>
        <w:t>missionarie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12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8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8"/>
          <w:i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4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100"/>
          <w:i/>
        </w:rPr>
        <w:t>culture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among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people.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91"/>
          <w:i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10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91"/>
          <w:i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91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6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do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92"/>
          <w:i/>
        </w:rPr>
        <w:t>work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3"/>
          <w:w w:val="9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9"/>
          <w:i/>
        </w:rPr>
        <w:t>Negr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9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9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89"/>
          <w:i/>
        </w:rPr>
        <w:t>college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6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mus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trai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me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7"/>
          <w:i/>
        </w:rPr>
        <w:t>fo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0"/>
          <w:w w:val="87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0C0C0C"/>
          <w:spacing w:val="16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95"/>
          <w:i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-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40" w:lineRule="auto"/>
        <w:ind w:right="257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4"/>
          <w:w w:val="397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99"/>
        </w:rPr>
        <w:t>W.E.B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5"/>
        </w:rPr>
        <w:t>Bois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3.760563pt;margin-top:34.497826pt;width:492.760564pt;height:.1pt;mso-position-horizontal-relative:page;mso-position-vertical-relative:paragraph;z-index:-374" coordorigin="675,690" coordsize="9855,2">
            <v:shape style="position:absolute;left:675;top:690;width:9855;height:2" coordorigin="675,690" coordsize="9855,0" path="m675,690l10530,690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34pt;margin-top:59.300247pt;width:492.521127pt;height:.1pt;mso-position-horizontal-relative:page;mso-position-vertical-relative:paragraph;z-index:-373" coordorigin="680,1186" coordsize="9850,2">
            <v:shape style="position:absolute;left:680;top:1186;width:9850;height:2" coordorigin="680,1186" coordsize="9850,0" path="m680,1186l10530,1186e" filled="f" stroked="t" strokeweight=".47887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8"/>
        </w:rPr>
        <w:t>Accordin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13"/>
        </w:rPr>
        <w:t>DuBois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12"/>
        </w:rPr>
        <w:t>shoul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role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10"/>
        </w:rPr>
        <w:t>well-educate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Africa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9"/>
        </w:rPr>
        <w:t>American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7"/>
        </w:rPr>
        <w:t>society?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64" w:right="439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35.520020pt;margin-top:17.774073pt;width:492.479991pt;height:21.12pt;mso-position-horizontal-relative:page;mso-position-vertical-relative:paragraph;z-index:-378" type="#_x0000_t75">
            <v:imagedata r:id="rId8" o:title=""/>
          </v:shape>
        </w:pict>
      </w:r>
      <w:r>
        <w:rPr/>
        <w:pict>
          <v:group style="position:absolute;margin-left:34pt;margin-top:-22.655598pt;width:492.521127pt;height:.1pt;mso-position-horizontal-relative:page;mso-position-vertical-relative:paragraph;z-index:-372" coordorigin="680,-453" coordsize="9850,2">
            <v:shape style="position:absolute;left:680;top:-453;width:9850;height:2" coordorigin="680,-453" coordsize="9850,0" path="m680,-453l10530,-453e" filled="f" stroked="t" strokeweight=".47887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16"/>
        </w:rPr>
        <w:t>Document#3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260.000019" w:type="dxa"/>
      </w:tblPr>
      <w:tblGrid/>
      <w:tr>
        <w:trPr>
          <w:trHeight w:val="321" w:hRule="exact"/>
        </w:trPr>
        <w:tc>
          <w:tcPr>
            <w:tcW w:w="9826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3.830984" w:space="0" w:color="000000"/>
            </w:tcBorders>
          </w:tcPr>
          <w:p>
            <w:pPr>
              <w:spacing w:before="1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</w:tr>
      <w:tr>
        <w:trPr>
          <w:trHeight w:val="527" w:hRule="exact"/>
        </w:trPr>
        <w:tc>
          <w:tcPr>
            <w:tcW w:w="5593" w:type="dxa"/>
            <w:tcBorders>
              <w:top w:val="nil" w:sz="6" w:space="0" w:color="auto"/>
              <w:bottom w:val="single" w:sz="3.830984" w:space="0" w:color="000000"/>
              <w:left w:val="nil" w:sz="6" w:space="0" w:color="auto"/>
              <w:right w:val="single" w:sz="3.830984" w:space="0" w:color="000000"/>
            </w:tcBorders>
          </w:tcPr>
          <w:p>
            <w:pPr>
              <w:spacing w:before="31" w:after="0" w:line="206" w:lineRule="auto"/>
              <w:ind w:left="1564" w:right="230" w:firstLine="-1575"/>
              <w:jc w:val="left"/>
              <w:tabs>
                <w:tab w:pos="1540" w:val="left"/>
              </w:tabs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0"/>
                <w:w w:val="118"/>
                <w:position w:val="-6"/>
              </w:rPr>
              <w:t>!Primary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0"/>
                <w:w w:val="100"/>
                <w:position w:val="-6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0"/>
                <w:w w:val="100"/>
                <w:position w:val="-6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  <w:position w:val="0"/>
              </w:rPr>
              <w:t>Part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  <w:position w:val="0"/>
              </w:rPr>
              <w:t>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3"/>
                <w:w w:val="100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11"/>
                <w:position w:val="0"/>
              </w:rPr>
              <w:t>leader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11"/>
                <w:position w:val="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-7"/>
                <w:w w:val="111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  <w:position w:val="0"/>
              </w:rPr>
              <w:t>pic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  <w:position w:val="0"/>
              </w:rPr>
              <w:t>k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24"/>
                <w:w w:val="100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13"/>
                <w:position w:val="0"/>
              </w:rPr>
              <w:t>candidate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13"/>
                <w:position w:val="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-7"/>
                <w:w w:val="113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  <w:position w:val="0"/>
              </w:rPr>
              <w:t>for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18"/>
                <w:w w:val="100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  <w:position w:val="0"/>
              </w:rPr>
              <w:t>state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48"/>
                <w:w w:val="100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0"/>
                <w:w w:val="114"/>
                <w:position w:val="0"/>
              </w:rPr>
              <w:t>and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0"/>
                <w:w w:val="114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  <w:position w:val="0"/>
              </w:rPr>
              <w:t>local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18"/>
                <w:w w:val="100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3"/>
                <w:position w:val="0"/>
              </w:rPr>
              <w:t>offices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33" w:type="dxa"/>
            <w:tcBorders>
              <w:top w:val="nil" w:sz="6" w:space="0" w:color="auto"/>
              <w:bottom w:val="single" w:sz="3.830984" w:space="0" w:color="000000"/>
              <w:left w:val="single" w:sz="3.830984" w:space="0" w:color="000000"/>
              <w:right w:val="single" w:sz="3.830984" w:space="0" w:color="000000"/>
            </w:tcBorders>
          </w:tcPr>
          <w:p>
            <w:pPr>
              <w:spacing w:before="5" w:after="0" w:line="240" w:lineRule="auto"/>
              <w:ind w:left="8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Voter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select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4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14"/>
              </w:rPr>
              <w:t>party'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14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-1"/>
                <w:w w:val="11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14"/>
              </w:rPr>
              <w:t>candidates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554" w:hRule="exact"/>
        </w:trPr>
        <w:tc>
          <w:tcPr>
            <w:tcW w:w="5593" w:type="dxa"/>
            <w:tcBorders>
              <w:top w:val="single" w:sz="3.830984" w:space="0" w:color="000000"/>
              <w:bottom w:val="single" w:sz="3.830984" w:space="0" w:color="000000"/>
              <w:left w:val="single" w:sz="3.830984" w:space="0" w:color="000000"/>
              <w:right w:val="single" w:sz="3.830984" w:space="0" w:color="000000"/>
            </w:tcBorders>
          </w:tcPr>
          <w:p>
            <w:pPr>
              <w:spacing w:before="29" w:after="0" w:line="240" w:lineRule="auto"/>
              <w:ind w:left="84" w:right="-20"/>
              <w:jc w:val="left"/>
              <w:tabs>
                <w:tab w:pos="1440" w:val="left"/>
              </w:tabs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10"/>
              </w:rPr>
              <w:t>Initiative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color w:val="464646"/>
                <w:spacing w:val="0"/>
                <w:w w:val="53"/>
              </w:rPr>
              <w:t>j</w:t>
            </w:r>
            <w:r>
              <w:rPr>
                <w:rFonts w:ascii="Arial" w:hAnsi="Arial" w:cs="Arial" w:eastAsia="Arial"/>
                <w:sz w:val="18"/>
                <w:szCs w:val="18"/>
                <w:color w:val="464646"/>
                <w:spacing w:val="0"/>
                <w:w w:val="5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464646"/>
                <w:spacing w:val="6"/>
                <w:w w:val="53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Onl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9"/>
              </w:rPr>
              <w:t>member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9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-4"/>
                <w:w w:val="109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0"/>
                <w:w w:val="100"/>
              </w:rPr>
              <w:t>state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9"/>
              </w:rPr>
              <w:t>legislature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9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-1"/>
                <w:w w:val="109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9"/>
              </w:rPr>
              <w:t>can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14" w:after="0" w:line="240" w:lineRule="auto"/>
              <w:ind w:left="145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10"/>
                <w:szCs w:val="10"/>
                <w:color w:val="212121"/>
                <w:spacing w:val="0"/>
                <w:w w:val="55"/>
                <w:position w:val="-4"/>
              </w:rPr>
              <w:t>1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212121"/>
                <w:spacing w:val="0"/>
                <w:w w:val="55"/>
                <w:position w:val="-4"/>
              </w:rPr>
              <w:t>    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212121"/>
                <w:spacing w:val="9"/>
                <w:w w:val="55"/>
                <w:position w:val="-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8"/>
                <w:position w:val="0"/>
              </w:rPr>
              <w:t>introduce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20"/>
                <w:w w:val="108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8"/>
                <w:position w:val="0"/>
              </w:rPr>
              <w:t>bills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33" w:type="dxa"/>
            <w:tcBorders>
              <w:top w:val="single" w:sz="3.830984" w:space="0" w:color="000000"/>
              <w:bottom w:val="single" w:sz="3.830984" w:space="0" w:color="000000"/>
              <w:left w:val="single" w:sz="3.830984" w:space="0" w:color="000000"/>
              <w:right w:val="single" w:sz="3.830984" w:space="0" w:color="000000"/>
            </w:tcBorders>
          </w:tcPr>
          <w:p>
            <w:pPr>
              <w:spacing w:before="29" w:after="0" w:line="240" w:lineRule="auto"/>
              <w:ind w:left="9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Vote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-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ca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3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pu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4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bill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before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0"/>
                <w:w w:val="100"/>
              </w:rPr>
              <w:t>state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10"/>
              </w:rPr>
              <w:t>legislatures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302" w:hRule="exact"/>
        </w:trPr>
        <w:tc>
          <w:tcPr>
            <w:tcW w:w="5593" w:type="dxa"/>
            <w:tcBorders>
              <w:top w:val="single" w:sz="3.830984" w:space="0" w:color="000000"/>
              <w:bottom w:val="single" w:sz="3.830984" w:space="0" w:color="000000"/>
              <w:left w:val="single" w:sz="3.830984" w:space="0" w:color="000000"/>
              <w:right w:val="single" w:sz="3.830984" w:space="0" w:color="000000"/>
            </w:tcBorders>
          </w:tcPr>
          <w:p>
            <w:pPr>
              <w:spacing w:before="26" w:after="0" w:line="240" w:lineRule="auto"/>
              <w:ind w:left="84" w:right="-20"/>
              <w:jc w:val="left"/>
              <w:tabs>
                <w:tab w:pos="1540" w:val="left"/>
              </w:tabs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10"/>
              </w:rPr>
              <w:t>Referendum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Onl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9"/>
              </w:rPr>
              <w:t>legislator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9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-8"/>
                <w:w w:val="109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pas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12"/>
              </w:rPr>
              <w:t>laws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4233" w:type="dxa"/>
            <w:tcBorders>
              <w:top w:val="single" w:sz="3.830984" w:space="0" w:color="000000"/>
              <w:bottom w:val="single" w:sz="3.830984" w:space="0" w:color="000000"/>
              <w:left w:val="single" w:sz="3.830984" w:space="0" w:color="000000"/>
              <w:right w:val="single" w:sz="3.830984" w:space="0" w:color="000000"/>
            </w:tcBorders>
          </w:tcPr>
          <w:p>
            <w:pPr>
              <w:spacing w:before="26" w:after="0" w:line="240" w:lineRule="auto"/>
              <w:ind w:left="9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Voter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ca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0"/>
                <w:w w:val="100"/>
              </w:rPr>
              <w:t>vote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bill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10"/>
              </w:rPr>
              <w:t>directly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554" w:hRule="exact"/>
        </w:trPr>
        <w:tc>
          <w:tcPr>
            <w:tcW w:w="5593" w:type="dxa"/>
            <w:tcBorders>
              <w:top w:val="single" w:sz="3.830984" w:space="0" w:color="000000"/>
              <w:bottom w:val="single" w:sz="3.830984" w:space="0" w:color="000000"/>
              <w:left w:val="single" w:sz="3.830984" w:space="0" w:color="000000"/>
              <w:right w:val="single" w:sz="3.830984" w:space="0" w:color="000000"/>
            </w:tcBorders>
          </w:tcPr>
          <w:p>
            <w:pPr>
              <w:spacing w:before="31" w:after="0" w:line="240" w:lineRule="auto"/>
              <w:ind w:left="89" w:right="-20"/>
              <w:jc w:val="left"/>
              <w:tabs>
                <w:tab w:pos="1440" w:val="left"/>
              </w:tabs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Recall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-4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898989"/>
                <w:spacing w:val="0"/>
                <w:w w:val="67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898989"/>
                <w:spacing w:val="0"/>
                <w:w w:val="67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898989"/>
                <w:spacing w:val="2"/>
                <w:w w:val="67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Onl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4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0"/>
                <w:w w:val="100"/>
              </w:rPr>
              <w:t>court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12121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9"/>
              </w:rPr>
              <w:t>legislature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9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-9"/>
                <w:w w:val="109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ca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9"/>
              </w:rPr>
              <w:t>remove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1" w:lineRule="exact"/>
              <w:ind w:left="145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1"/>
                <w:szCs w:val="21"/>
                <w:color w:val="212121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1"/>
                <w:szCs w:val="21"/>
                <w:color w:val="212121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9"/>
              </w:rPr>
              <w:t>corrupt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25"/>
                <w:w w:val="109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9"/>
              </w:rPr>
              <w:t>officials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4233" w:type="dxa"/>
            <w:tcBorders>
              <w:top w:val="single" w:sz="3.830984" w:space="0" w:color="000000"/>
              <w:bottom w:val="single" w:sz="3.830984" w:space="0" w:color="000000"/>
              <w:left w:val="single" w:sz="3.830984" w:space="0" w:color="000000"/>
              <w:right w:val="single" w:sz="3.830984" w:space="0" w:color="000000"/>
            </w:tcBorders>
          </w:tcPr>
          <w:p>
            <w:pPr>
              <w:spacing w:before="31" w:after="0" w:line="240" w:lineRule="auto"/>
              <w:ind w:left="8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Voter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ca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4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remove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electe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official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3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fro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3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C0C0C"/>
                <w:spacing w:val="0"/>
                <w:w w:val="103"/>
              </w:rPr>
              <w:t>office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4.718311pt;margin-top:34.377968pt;width:492.28169pt;height:.1pt;mso-position-horizontal-relative:page;mso-position-vertical-relative:paragraph;z-index:-371" coordorigin="694,688" coordsize="9846,2">
            <v:shape style="position:absolute;left:694;top:688;width:9846;height:2" coordorigin="694,688" coordsize="9846,0" path="m694,688l10540,688e" filled="f" stroked="t" strokeweight=".478873pt" strokecolor="#000000">
              <v:path arrowok="t"/>
            </v:shape>
          </v:group>
          <w10:wrap type="none"/>
        </w:pict>
      </w:r>
      <w:r>
        <w:rPr/>
        <w:pict>
          <v:group style="position:absolute;margin-left:34.478874pt;margin-top:59.300209pt;width:492.28169pt;height:.1pt;mso-position-horizontal-relative:page;mso-position-vertical-relative:paragraph;z-index:-370" coordorigin="690,1186" coordsize="9846,2">
            <v:shape style="position:absolute;left:690;top:1186;width:9846;height:2" coordorigin="690,1186" coordsize="9846,0" path="m690,1186l10535,1186e" filled="f" stroked="t" strokeweight=".478873pt" strokecolor="#000000">
              <v:path arrowok="t"/>
            </v:shape>
          </v:group>
          <w10:wrap type="none"/>
        </w:pict>
      </w:r>
      <w:r>
        <w:rPr/>
        <w:pict>
          <v:group style="position:absolute;margin-left:34.957745pt;margin-top:84.222443pt;width:491.802817pt;height:.1pt;mso-position-horizontal-relative:page;mso-position-vertical-relative:paragraph;z-index:-369" coordorigin="699,1684" coordsize="9836,2">
            <v:shape style="position:absolute;left:699;top:1684;width:9836;height:2" coordorigin="699,1684" coordsize="9836,0" path="m699,1684l10535,1684e" filled="f" stroked="t" strokeweight=".47887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9"/>
        </w:rPr>
        <w:t>Progressive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-2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9"/>
        </w:rPr>
        <w:t>legislatio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9"/>
        </w:rPr>
        <w:t>grante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3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citizen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11"/>
        </w:rPr>
        <w:t>greate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11"/>
        </w:rPr>
        <w:t>participatio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12"/>
        </w:rPr>
        <w:t>governments.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94" w:right="-20"/>
        <w:jc w:val="left"/>
        <w:tabs>
          <w:tab w:pos="9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1"/>
          <w:szCs w:val="21"/>
          <w:color w:val="0C0C0C"/>
          <w:spacing w:val="0"/>
          <w:w w:val="100"/>
          <w:b/>
          <w:bCs/>
        </w:rPr>
        <w:t>174</w:t>
      </w:r>
      <w:r>
        <w:rPr>
          <w:rFonts w:ascii="Arial" w:hAnsi="Arial" w:cs="Arial" w:eastAsia="Arial"/>
          <w:sz w:val="21"/>
          <w:szCs w:val="21"/>
          <w:color w:val="0C0C0C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0C0C0C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1"/>
          <w:szCs w:val="21"/>
          <w:color w:val="0C0C0C"/>
          <w:spacing w:val="0"/>
          <w:w w:val="100"/>
          <w:b/>
          <w:bCs/>
        </w:rPr>
      </w:r>
      <w:r>
        <w:rPr>
          <w:rFonts w:ascii="Arial" w:hAnsi="Arial" w:cs="Arial" w:eastAsia="Arial"/>
          <w:sz w:val="14"/>
          <w:szCs w:val="14"/>
          <w:color w:val="0C0C0C"/>
          <w:spacing w:val="0"/>
          <w:w w:val="100"/>
        </w:rPr>
        <w:t>Uni</w:t>
      </w:r>
      <w:r>
        <w:rPr>
          <w:rFonts w:ascii="Arial" w:hAnsi="Arial" w:cs="Arial" w:eastAsia="Arial"/>
          <w:sz w:val="14"/>
          <w:szCs w:val="14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C0C0C"/>
          <w:spacing w:val="0"/>
          <w:w w:val="100"/>
        </w:rPr>
        <w:t>4</w:t>
      </w:r>
      <w:r>
        <w:rPr>
          <w:rFonts w:ascii="Arial" w:hAnsi="Arial" w:cs="Arial" w:eastAsia="Arial"/>
          <w:sz w:val="14"/>
          <w:szCs w:val="14"/>
          <w:color w:val="0C0C0C"/>
          <w:spacing w:val="0"/>
          <w:w w:val="100"/>
        </w:rPr>
        <w:t>:</w:t>
      </w:r>
      <w:r>
        <w:rPr>
          <w:rFonts w:ascii="Arial" w:hAnsi="Arial" w:cs="Arial" w:eastAsia="Arial"/>
          <w:sz w:val="14"/>
          <w:szCs w:val="14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C0C0C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C0C0C"/>
          <w:spacing w:val="0"/>
          <w:w w:val="94"/>
        </w:rPr>
        <w:t>Progress1v</w:t>
      </w:r>
      <w:r>
        <w:rPr>
          <w:rFonts w:ascii="Arial" w:hAnsi="Arial" w:cs="Arial" w:eastAsia="Arial"/>
          <w:sz w:val="14"/>
          <w:szCs w:val="14"/>
          <w:color w:val="0C0C0C"/>
          <w:spacing w:val="0"/>
          <w:w w:val="94"/>
        </w:rPr>
        <w:t>e</w:t>
      </w:r>
      <w:r>
        <w:rPr>
          <w:rFonts w:ascii="Arial" w:hAnsi="Arial" w:cs="Arial" w:eastAsia="Arial"/>
          <w:sz w:val="14"/>
          <w:szCs w:val="14"/>
          <w:color w:val="0C0C0C"/>
          <w:spacing w:val="9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0C0C0C"/>
          <w:spacing w:val="0"/>
          <w:w w:val="111"/>
        </w:rPr>
        <w:t>Movement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580" w:bottom="280" w:left="420" w:right="1560"/>
        </w:sectPr>
      </w:pPr>
      <w:rPr/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14.526071pt;margin-top:5.040024pt;width:565.313929pt;height:758.024951pt;mso-position-horizontal-relative:page;mso-position-vertical-relative:page;z-index:-368" coordorigin="291,101" coordsize="11306,15160">
            <v:shape style="position:absolute;left:8179;top:101;width:3398;height:4838" type="#_x0000_t75">
              <v:imagedata r:id="rId9" o:title=""/>
            </v:shape>
            <v:group style="position:absolute;left:300;top:2742;width:9825;height:2" coordorigin="300,2742" coordsize="9825,2">
              <v:shape style="position:absolute;left:300;top:2742;width:9825;height:2" coordorigin="300,2742" coordsize="9825,0" path="m300,2742l10125,2742e" filled="f" stroked="t" strokeweight=".952529pt" strokecolor="#000000">
                <v:path arrowok="t"/>
              </v:shape>
            </v:group>
            <v:group style="position:absolute;left:312;top:2742;width:2;height:2150" coordorigin="312,2742" coordsize="2,2150">
              <v:shape style="position:absolute;left:312;top:2742;width:2;height:2150" coordorigin="312,2742" coordsize="0,2150" path="m312,4893l312,2742e" filled="f" stroked="t" strokeweight=".952529pt" strokecolor="#000000">
                <v:path arrowok="t"/>
              </v:shape>
            </v:group>
            <v:group style="position:absolute;left:10116;top:2738;width:2;height:2145" coordorigin="10116,2738" coordsize="2,2145">
              <v:shape style="position:absolute;left:10116;top:2738;width:2;height:2145" coordorigin="10116,2738" coordsize="0,2145" path="m10116,4883l10116,2738e" filled="f" stroked="t" strokeweight="1.190661pt" strokecolor="#000000">
                <v:path arrowok="t"/>
              </v:shape>
            </v:group>
            <v:group style="position:absolute;left:310;top:4876;width:9821;height:2" coordorigin="310,4876" coordsize="9821,2">
              <v:shape style="position:absolute;left:310;top:4876;width:9821;height:2" coordorigin="310,4876" coordsize="9821,0" path="m310,4876l10130,4876e" filled="f" stroked="t" strokeweight=".952529pt" strokecolor="#000000">
                <v:path arrowok="t"/>
              </v:shape>
              <v:shape style="position:absolute;left:11290;top:7723;width:307;height:3494" type="#_x0000_t75">
                <v:imagedata r:id="rId10" o:title=""/>
              </v:shape>
            </v:group>
            <v:group style="position:absolute;left:11233;top:4917;width:224;height:2771" coordorigin="11233,4917" coordsize="224,2771">
              <v:shape style="position:absolute;left:11233;top:4917;width:224;height:2771" coordorigin="11233,4917" coordsize="224,2771" path="m11233,4917l11457,4917,11457,7688,11233,7688,11233,4917xe" filled="t" fillcolor="#000000" stroked="f">
                <v:path arrowok="t"/>
                <v:fill/>
              </v:shape>
            </v:group>
            <v:group style="position:absolute;left:11373;top:11167;width:2;height:4033" coordorigin="11373,11167" coordsize="2,4033">
              <v:shape style="position:absolute;left:11373;top:11167;width:2;height:4033" coordorigin="11373,11167" coordsize="0,4033" path="m11373,15199l11373,11167e" filled="f" stroked="t" strokeweight="6.1914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.359985pt;margin-top:3.12001pt;width:339.840012pt;height:91.199997pt;mso-position-horizontal-relative:page;mso-position-vertical-relative:page;z-index:-367" coordorigin="307,62" coordsize="6797,1824">
            <v:shape style="position:absolute;left:307;top:62;width:173;height:1824" type="#_x0000_t75">
              <v:imagedata r:id="rId11" o:title=""/>
            </v:shape>
            <v:group style="position:absolute;left:448;top:136;width:5787;height:2" coordorigin="448,136" coordsize="5787,2">
              <v:shape style="position:absolute;left:448;top:136;width:5787;height:2" coordorigin="448,136" coordsize="5787,0" path="m448,136l6234,136e" filled="f" stroked="t" strokeweight="1.190661pt" strokecolor="#000000">
                <v:path arrowok="t"/>
              </v:shape>
              <v:shape style="position:absolute;left:6182;top:1598;width:922;height:269" type="#_x0000_t75">
                <v:imagedata r:id="rId12" o:title=""/>
              </v:shape>
            </v:group>
            <v:group style="position:absolute;left:448;top:1803;width:5715;height:2" coordorigin="448,1803" coordsize="5715,2">
              <v:shape style="position:absolute;left:448;top:1803;width:5715;height:2" coordorigin="448,1803" coordsize="5715,0" path="m448,1803l6163,1803e" filled="f" stroked="t" strokeweight="1.905058pt" strokecolor="#000000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4385" w:right="4648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5"/>
        </w:rPr>
        <w:t>Document#4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9" w:lineRule="auto"/>
        <w:ind w:left="219" w:right="721" w:firstLine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19"/>
          <w:szCs w:val="19"/>
          <w:color w:val="161616"/>
          <w:spacing w:val="0"/>
          <w:w w:val="100"/>
          <w:i/>
        </w:rPr>
        <w:t>It</w:t>
      </w:r>
      <w:r>
        <w:rPr>
          <w:rFonts w:ascii="Arial" w:hAnsi="Arial" w:cs="Arial" w:eastAsia="Arial"/>
          <w:sz w:val="19"/>
          <w:szCs w:val="19"/>
          <w:color w:val="161616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6"/>
          <w:i/>
        </w:rPr>
        <w:t>shall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23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6"/>
          <w:i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6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12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unlawful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4"/>
          <w:i/>
        </w:rPr>
        <w:t>fo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4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8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8"/>
          <w:i/>
        </w:rPr>
        <w:t>perso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8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8"/>
          <w:i/>
        </w:rPr>
        <w:t>engage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8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30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92"/>
          <w:i/>
        </w:rPr>
        <w:t>commerce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10"/>
          <w:w w:val="9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58"/>
        </w:rPr>
        <w:t>..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20"/>
          <w:w w:val="15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95"/>
          <w:i/>
        </w:rPr>
        <w:t>discriminate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5"/>
          <w:w w:val="95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9"/>
          <w:i/>
        </w:rPr>
        <w:t>price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8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i/>
        </w:rPr>
        <w:t>betwee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2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different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i/>
        </w:rPr>
        <w:t>purchaser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89"/>
          <w:i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4"/>
          <w:w w:val="89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i/>
        </w:rPr>
        <w:t>mmoditi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"/>
          <w:w w:val="89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3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i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4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i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7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9"/>
          <w:i/>
        </w:rPr>
        <w:t>grad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9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8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96"/>
          <w:i/>
        </w:rPr>
        <w:t>quality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2"/>
          <w:w w:val="9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58"/>
        </w:rPr>
        <w:t>..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14"/>
          <w:w w:val="15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90"/>
          <w:i/>
        </w:rPr>
        <w:t>where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9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7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90"/>
          <w:i/>
        </w:rPr>
        <w:t>eff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0"/>
          <w:i/>
        </w:rPr>
        <w:t>ect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0"/>
          <w:i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3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90"/>
          <w:i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90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17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0"/>
          <w:i/>
        </w:rPr>
        <w:t>discriminatio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3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1"/>
          <w:i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1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5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91"/>
          <w:i/>
        </w:rPr>
        <w:t>substantially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10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lessen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93"/>
          <w:i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4"/>
          <w:w w:val="93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3"/>
          <w:i/>
        </w:rPr>
        <w:t>mpetitio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4"/>
          <w:w w:val="9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ten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6"/>
          <w:i/>
        </w:rPr>
        <w:t>create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17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6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14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6"/>
          <w:i/>
        </w:rPr>
        <w:t>monopoly</w:t>
      </w:r>
      <w:r>
        <w:rPr>
          <w:rFonts w:ascii="Times New Roman" w:hAnsi="Times New Roman" w:cs="Times New Roman" w:eastAsia="Times New Roman"/>
          <w:sz w:val="21"/>
          <w:szCs w:val="21"/>
          <w:color w:val="4D4D4D"/>
          <w:spacing w:val="0"/>
          <w:w w:val="86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D4D4D"/>
          <w:spacing w:val="0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D"/>
          <w:spacing w:val="10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158"/>
        </w:rPr>
        <w:t>..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-22"/>
          <w:w w:val="15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9" w:lineRule="auto"/>
        <w:ind w:left="224" w:right="942" w:firstLine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8"/>
          <w:i/>
        </w:rPr>
        <w:t>perso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8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3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8"/>
          <w:i/>
        </w:rPr>
        <w:t>engage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8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43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90"/>
          <w:i/>
        </w:rPr>
        <w:t>commerce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16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46"/>
        </w:rPr>
        <w:t>..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2"/>
          <w:w w:val="14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8"/>
          <w:i/>
        </w:rPr>
        <w:t>shall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8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8"/>
          <w:i/>
        </w:rPr>
        <w:t>acquire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25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52"/>
        </w:rPr>
        <w:t>..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11"/>
          <w:w w:val="15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8"/>
          <w:i/>
        </w:rPr>
        <w:t>whole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18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8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1"/>
          <w:w w:val="8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4"/>
          <w:i/>
        </w:rPr>
        <w:t>par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4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19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4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4"/>
          <w:i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8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10"/>
          <w:w w:val="87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7"/>
          <w:i/>
        </w:rPr>
        <w:t>tock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0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90"/>
          <w:i/>
        </w:rPr>
        <w:t>where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2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i/>
        </w:rPr>
        <w:t>line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9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9"/>
          <w:i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89"/>
          <w:i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4"/>
          <w:w w:val="89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i/>
        </w:rPr>
        <w:t>mmerce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5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activity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91"/>
          <w:i/>
        </w:rPr>
        <w:t>affectin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91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23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91"/>
          <w:i/>
        </w:rPr>
        <w:t>comm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4"/>
          <w:w w:val="91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1"/>
          <w:i/>
        </w:rPr>
        <w:t>rce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3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7"/>
          <w:i/>
        </w:rPr>
        <w:t>sectimt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3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7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7"/>
          <w:i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1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7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88"/>
          <w:i/>
        </w:rPr>
        <w:t>co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89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-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ntry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2"/>
          <w:i/>
        </w:rPr>
        <w:t>til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89"/>
          <w:i/>
        </w:rPr>
        <w:t>ef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-2"/>
          <w:w w:val="89"/>
          <w:i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i/>
        </w:rPr>
        <w:t>ect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5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9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9"/>
          <w:i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1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9"/>
          <w:i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9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20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i/>
        </w:rPr>
        <w:t>acquisitio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5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3"/>
          <w:i/>
        </w:rPr>
        <w:t>be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D"/>
          <w:spacing w:val="8"/>
          <w:w w:val="95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5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"/>
          <w:w w:val="95"/>
          <w:i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6"/>
          <w:w w:val="95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5"/>
          <w:i/>
        </w:rPr>
        <w:t>tantially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1"/>
          <w:w w:val="9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2"/>
          <w:i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"/>
          <w:w w:val="92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92"/>
          <w:i/>
        </w:rPr>
        <w:t>sse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-4"/>
          <w:w w:val="9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D"/>
          <w:spacing w:val="-4"/>
          <w:w w:val="92"/>
          <w:i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92"/>
          <w:i/>
        </w:rPr>
        <w:t>ompetition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92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22"/>
          <w:w w:val="9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78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87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7"/>
          <w:w w:val="87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7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3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2"/>
          <w:i/>
        </w:rPr>
        <w:t>create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39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0"/>
          <w:w w:val="82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161616"/>
          <w:spacing w:val="20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monopoly.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40" w:lineRule="auto"/>
        <w:ind w:right="483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39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2"/>
        </w:rPr>
        <w:t>Clayto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4"/>
        </w:rPr>
        <w:t>Antitrust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2"/>
        </w:rPr>
        <w:t>Act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6.192995pt;margin-top:34.421947pt;width:490.552529pt;height:.1pt;mso-position-horizontal-relative:page;mso-position-vertical-relative:paragraph;z-index:-365" coordorigin="324,688" coordsize="9811,2">
            <v:shape style="position:absolute;left:324;top:688;width:9811;height:2" coordorigin="324,688" coordsize="9811,0" path="m324,688l10135,688e" filled="f" stroked="t" strokeweight=".476265pt" strokecolor="#000000">
              <v:path arrowok="t"/>
            </v:shape>
          </v:group>
          <w10:wrap type="none"/>
        </w:pict>
      </w:r>
      <w:r>
        <w:rPr/>
        <w:pict>
          <v:group style="position:absolute;margin-left:35.481712pt;margin-top:59.149548pt;width:471.263813pt;height:.1pt;mso-position-horizontal-relative:page;mso-position-vertical-relative:paragraph;z-index:-364" coordorigin="710,1183" coordsize="9425,2">
            <v:shape style="position:absolute;left:710;top:1183;width:9425;height:2" coordorigin="710,1183" coordsize="9425,0" path="m710,1183l10135,1183e" filled="f" stroked="t" strokeweight=".47626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Clayto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10"/>
        </w:rPr>
        <w:t>Antitrust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9"/>
        </w:rPr>
        <w:t>monopolie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9"/>
        </w:rPr>
        <w:t>Standar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2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9"/>
        </w:rPr>
        <w:t>Oil?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423" w:right="461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6.669262pt;margin-top:-22.559055pt;width:490.314397pt;height:.1pt;mso-position-horizontal-relative:page;mso-position-vertical-relative:paragraph;z-index:-363" coordorigin="333,-451" coordsize="9806,2">
            <v:shape style="position:absolute;left:333;top:-451;width:9806;height:2" coordorigin="333,-451" coordsize="9806,0" path="m333,-451l10140,-451e" filled="f" stroked="t" strokeweight=".47626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5"/>
        </w:rPr>
        <w:t>Document#5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127" w:right="3354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Value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2"/>
        </w:rPr>
        <w:t>Unite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2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Exports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5"/>
        </w:rPr>
        <w:t>1870-1920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720" w:right="-20"/>
        <w:jc w:val="left"/>
        <w:rPr>
          <w:rFonts w:ascii="Courier New" w:hAnsi="Courier New" w:cs="Courier New" w:eastAsia="Courier New"/>
          <w:sz w:val="21"/>
          <w:szCs w:val="21"/>
        </w:rPr>
      </w:pPr>
      <w:rPr/>
      <w:r>
        <w:rPr/>
        <w:pict>
          <v:group style="position:absolute;margin-left:157.440002pt;margin-top:4.484436pt;width:240.0pt;height:115.199997pt;mso-position-horizontal-relative:page;mso-position-vertical-relative:paragraph;z-index:-366" coordorigin="3149,90" coordsize="4800,2304">
            <v:shape style="position:absolute;left:3149;top:90;width:4800;height:2304" type="#_x0000_t75">
              <v:imagedata r:id="rId13" o:title=""/>
            </v:shape>
            <v:group style="position:absolute;left:3186;top:103;width:2;height:2102" coordorigin="3186,103" coordsize="2,2102">
              <v:shape style="position:absolute;left:3186;top:103;width:2;height:2102" coordorigin="3186,103" coordsize="0,2102" path="m3186,2206l3186,103e" filled="f" stroked="t" strokeweight=".476265pt" strokecolor="#000000">
                <v:path arrowok="t"/>
              </v:shape>
            </v:group>
            <v:group style="position:absolute;left:7270;top:844;width:2;height:291" coordorigin="7270,844" coordsize="2,291">
              <v:shape style="position:absolute;left:7270;top:844;width:2;height:291" coordorigin="7270,844" coordsize="0,291" path="m7270,1135l7270,844e" filled="f" stroked="t" strokeweight=".476265pt" strokecolor="#000000">
                <v:path arrowok="t"/>
              </v:shape>
            </v:group>
            <v:group style="position:absolute;left:7287;top:1107;width:2;height:129" coordorigin="7287,1107" coordsize="2,129">
              <v:shape style="position:absolute;left:7287;top:1107;width:2;height:129" coordorigin="7287,1107" coordsize="0,129" path="m7287,1236l7287,1107e" filled="f" stroked="t" strokeweight="1.190661pt" strokecolor="#000000">
                <v:path arrowok="t"/>
              </v:shape>
            </v:group>
            <v:group style="position:absolute;left:7273;top:1207;width:2;height:334" coordorigin="7273,1207" coordsize="2,334">
              <v:shape style="position:absolute;left:7273;top:1207;width:2;height:334" coordorigin="7273,1207" coordsize="0,334" path="m7273,1541l7273,1207e" filled="f" stroked="t" strokeweight=".714397pt" strokecolor="#000000">
                <v:path arrowok="t"/>
              </v:shape>
            </v:group>
            <v:group style="position:absolute;left:7615;top:595;width:2;height:946" coordorigin="7615,595" coordsize="2,946">
              <v:shape style="position:absolute;left:7615;top:595;width:2;height:946" coordorigin="7615,595" coordsize="0,946" path="m7615,1541l7615,595e" filled="f" stroked="t" strokeweight="2.381323pt" strokecolor="#000000">
                <v:path arrowok="t"/>
              </v:shape>
            </v:group>
            <v:group style="position:absolute;left:7287;top:1513;width:2;height:550" coordorigin="7287,1513" coordsize="2,550">
              <v:shape style="position:absolute;left:7287;top:1513;width:2;height:550" coordorigin="7287,1513" coordsize="0,550" path="m7287,2062l7287,1513e" filled="f" stroked="t" strokeweight="1.190661pt" strokecolor="#000000">
                <v:path arrowok="t"/>
              </v:shape>
            </v:group>
            <v:group style="position:absolute;left:7630;top:1513;width:2;height:550" coordorigin="7630,1513" coordsize="2,550">
              <v:shape style="position:absolute;left:7630;top:1513;width:2;height:550" coordorigin="7630,1513" coordsize="0,550" path="m7630,2062l7630,1513e" filled="f" stroked="t" strokeweight="4.048249pt" strokecolor="#000000">
                <v:path arrowok="t"/>
              </v:shape>
            </v:group>
            <v:group style="position:absolute;left:3191;top:2034;width:2;height:263" coordorigin="3191,2034" coordsize="2,263">
              <v:shape style="position:absolute;left:3191;top:2034;width:2;height:263" coordorigin="3191,2034" coordsize="0,263" path="m3191,2296l3191,2034e" filled="f" stroked="t" strokeweight=".476265pt" strokecolor="#000000">
                <v:path arrowok="t"/>
              </v:shape>
            </v:group>
            <v:group style="position:absolute;left:7606;top:2034;width:2;height:258" coordorigin="7606,2034" coordsize="2,258">
              <v:shape style="position:absolute;left:7606;top:2034;width:2;height:258" coordorigin="7606,2034" coordsize="0,258" path="m7606,2292l7606,2034e" filled="f" stroked="t" strokeweight="3.333852pt" strokecolor="#000000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21"/>
          <w:szCs w:val="21"/>
          <w:color w:val="030303"/>
          <w:spacing w:val="0"/>
          <w:w w:val="77"/>
        </w:rPr>
        <w:t>10</w:t>
      </w:r>
      <w:r>
        <w:rPr>
          <w:rFonts w:ascii="Courier New" w:hAnsi="Courier New" w:cs="Courier New" w:eastAsia="Courier New"/>
          <w:sz w:val="21"/>
          <w:szCs w:val="21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2" w:lineRule="exact"/>
        <w:ind w:left="2500" w:right="-20"/>
        <w:jc w:val="left"/>
        <w:tabs>
          <w:tab w:pos="2800" w:val="left"/>
        </w:tabs>
        <w:rPr>
          <w:rFonts w:ascii="Courier New" w:hAnsi="Courier New" w:cs="Courier New" w:eastAsia="Courier New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5.021027pt;margin-top:4.658018pt;width:6.0112pt;height:13pt;mso-position-horizontal-relative:page;mso-position-vertical-relative:paragraph;z-index:-359" type="#_x0000_t202" filled="f" stroked="f">
            <v:textbox inset="0,0,0,0">
              <w:txbxContent>
                <w:p>
                  <w:pPr>
                    <w:spacing w:before="0" w:after="0" w:line="260" w:lineRule="exact"/>
                    <w:ind w:right="-79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030303"/>
                      <w:spacing w:val="-12"/>
                      <w:w w:val="100"/>
                    </w:rPr>
                    <w:t>"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30303"/>
                      <w:spacing w:val="0"/>
                      <w:w w:val="100"/>
                    </w:rPr>
                    <w:t>'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88"/>
          <w:position w:val="-4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  <w:position w:val="-4"/>
        </w:rPr>
      </w:r>
      <w:r>
        <w:rPr>
          <w:rFonts w:ascii="Courier New" w:hAnsi="Courier New" w:cs="Courier New" w:eastAsia="Courier New"/>
          <w:sz w:val="21"/>
          <w:szCs w:val="21"/>
          <w:color w:val="030303"/>
          <w:spacing w:val="0"/>
          <w:w w:val="100"/>
          <w:position w:val="5"/>
        </w:rPr>
        <w:t>8</w:t>
      </w:r>
      <w:r>
        <w:rPr>
          <w:rFonts w:ascii="Courier New" w:hAnsi="Courier New" w:cs="Courier New" w:eastAsia="Courier New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27" w:lineRule="exact"/>
        <w:ind w:left="246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F2F2F"/>
          <w:spacing w:val="-19"/>
          <w:w w:val="118"/>
          <w:position w:val="-2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70"/>
          <w:position w:val="-2"/>
        </w:rPr>
        <w:t>:!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247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7"/>
          <w:szCs w:val="27"/>
          <w:color w:val="030303"/>
          <w:spacing w:val="0"/>
          <w:w w:val="72"/>
          <w:position w:val="-3"/>
        </w:rPr>
        <w:t>..,</w:t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72"/>
          <w:position w:val="-3"/>
        </w:rPr>
        <w:t>  </w:t>
      </w:r>
      <w:r>
        <w:rPr>
          <w:rFonts w:ascii="Arial" w:hAnsi="Arial" w:cs="Arial" w:eastAsia="Arial"/>
          <w:sz w:val="27"/>
          <w:szCs w:val="27"/>
          <w:color w:val="030303"/>
          <w:spacing w:val="3"/>
          <w:w w:val="72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"/>
        </w:rPr>
        <w:t>6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88" w:lineRule="exact"/>
        <w:ind w:left="2456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55"/>
          <w:szCs w:val="55"/>
          <w:color w:val="030303"/>
          <w:spacing w:val="-159"/>
          <w:w w:val="123"/>
          <w:position w:val="-16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88"/>
          <w:position w:val="6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left="280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80"/>
        </w:rPr>
        <w:t>4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16" w:lineRule="exact"/>
        <w:ind w:left="2472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83"/>
          <w:position w:val="-7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32" w:lineRule="exact"/>
        <w:ind w:left="2472" w:right="-20"/>
        <w:jc w:val="left"/>
        <w:rPr>
          <w:rFonts w:ascii="Courier New" w:hAnsi="Courier New" w:cs="Courier New" w:eastAsia="Courier New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85"/>
          <w:position w:val="3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85"/>
          <w:position w:val="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185"/>
          <w:position w:val="3"/>
        </w:rPr>
        <w:t> </w:t>
      </w:r>
      <w:r>
        <w:rPr>
          <w:rFonts w:ascii="Courier New" w:hAnsi="Courier New" w:cs="Courier New" w:eastAsia="Courier New"/>
          <w:sz w:val="21"/>
          <w:szCs w:val="21"/>
          <w:color w:val="161616"/>
          <w:spacing w:val="0"/>
          <w:w w:val="100"/>
          <w:position w:val="1"/>
        </w:rPr>
        <w:t>2</w:t>
      </w:r>
      <w:r>
        <w:rPr>
          <w:rFonts w:ascii="Courier New" w:hAnsi="Courier New" w:cs="Courier New" w:eastAsia="Courier New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9" w:after="0" w:line="210" w:lineRule="exact"/>
        <w:ind w:left="2810" w:right="-20"/>
        <w:jc w:val="left"/>
        <w:rPr>
          <w:rFonts w:ascii="Courier New" w:hAnsi="Courier New" w:cs="Courier New" w:eastAsia="Courier New"/>
          <w:sz w:val="21"/>
          <w:szCs w:val="21"/>
        </w:rPr>
      </w:pPr>
      <w:rPr/>
      <w:r>
        <w:rPr>
          <w:rFonts w:ascii="Courier New" w:hAnsi="Courier New" w:cs="Courier New" w:eastAsia="Courier New"/>
          <w:sz w:val="21"/>
          <w:szCs w:val="21"/>
          <w:color w:val="161616"/>
          <w:spacing w:val="0"/>
          <w:w w:val="100"/>
          <w:position w:val="-1"/>
        </w:rPr>
        <w:t>0</w:t>
      </w:r>
      <w:r>
        <w:rPr>
          <w:rFonts w:ascii="Courier New" w:hAnsi="Courier New" w:cs="Courier New" w:eastAsia="Courier New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95" w:lineRule="exact"/>
        <w:ind w:left="3183" w:right="2799"/>
        <w:jc w:val="center"/>
        <w:tabs>
          <w:tab w:pos="3940" w:val="left"/>
          <w:tab w:pos="4720" w:val="left"/>
          <w:tab w:pos="5500" w:val="left"/>
          <w:tab w:pos="6260" w:val="left"/>
          <w:tab w:pos="7040" w:val="left"/>
        </w:tabs>
        <w:rPr>
          <w:rFonts w:ascii="Courier New" w:hAnsi="Courier New" w:cs="Courier New" w:eastAsia="Courier New"/>
          <w:sz w:val="21"/>
          <w:szCs w:val="21"/>
        </w:rPr>
      </w:pPr>
      <w:rPr/>
      <w:r>
        <w:rPr>
          <w:rFonts w:ascii="Courier New" w:hAnsi="Courier New" w:cs="Courier New" w:eastAsia="Courier New"/>
          <w:sz w:val="21"/>
          <w:szCs w:val="21"/>
          <w:color w:val="030303"/>
          <w:spacing w:val="0"/>
          <w:w w:val="76"/>
          <w:position w:val="2"/>
        </w:rPr>
        <w:t>1870</w:t>
      </w:r>
      <w:r>
        <w:rPr>
          <w:rFonts w:ascii="Courier New" w:hAnsi="Courier New" w:cs="Courier New" w:eastAsia="Courier New"/>
          <w:sz w:val="21"/>
          <w:szCs w:val="21"/>
          <w:color w:val="03030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1"/>
          <w:szCs w:val="21"/>
          <w:color w:val="030303"/>
          <w:spacing w:val="0"/>
          <w:w w:val="76"/>
          <w:position w:val="2"/>
        </w:rPr>
        <w:t>1880</w:t>
      </w:r>
      <w:r>
        <w:rPr>
          <w:rFonts w:ascii="Courier New" w:hAnsi="Courier New" w:cs="Courier New" w:eastAsia="Courier New"/>
          <w:sz w:val="21"/>
          <w:szCs w:val="21"/>
          <w:color w:val="03030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1"/>
          <w:szCs w:val="21"/>
          <w:color w:val="030303"/>
          <w:spacing w:val="0"/>
          <w:w w:val="76"/>
          <w:position w:val="2"/>
        </w:rPr>
        <w:t>1890</w:t>
      </w:r>
      <w:r>
        <w:rPr>
          <w:rFonts w:ascii="Courier New" w:hAnsi="Courier New" w:cs="Courier New" w:eastAsia="Courier New"/>
          <w:sz w:val="21"/>
          <w:szCs w:val="21"/>
          <w:color w:val="03030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1"/>
          <w:szCs w:val="21"/>
          <w:color w:val="030303"/>
          <w:spacing w:val="0"/>
          <w:w w:val="76"/>
          <w:position w:val="3"/>
        </w:rPr>
        <w:t>1900</w:t>
      </w:r>
      <w:r>
        <w:rPr>
          <w:rFonts w:ascii="Courier New" w:hAnsi="Courier New" w:cs="Courier New" w:eastAsia="Courier New"/>
          <w:sz w:val="21"/>
          <w:szCs w:val="21"/>
          <w:color w:val="030303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21"/>
          <w:szCs w:val="21"/>
          <w:color w:val="030303"/>
          <w:spacing w:val="0"/>
          <w:w w:val="76"/>
          <w:position w:val="2"/>
        </w:rPr>
        <w:t>1910</w:t>
      </w:r>
      <w:r>
        <w:rPr>
          <w:rFonts w:ascii="Courier New" w:hAnsi="Courier New" w:cs="Courier New" w:eastAsia="Courier New"/>
          <w:sz w:val="21"/>
          <w:szCs w:val="21"/>
          <w:color w:val="03030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1"/>
          <w:szCs w:val="21"/>
          <w:color w:val="030303"/>
          <w:spacing w:val="0"/>
          <w:w w:val="76"/>
          <w:position w:val="2"/>
        </w:rPr>
        <w:t>1920</w:t>
      </w:r>
      <w:r>
        <w:rPr>
          <w:rFonts w:ascii="Courier New" w:hAnsi="Courier New" w:cs="Courier New" w:eastAsia="Courier New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5130" w:right="4764"/>
        <w:jc w:val="center"/>
        <w:rPr>
          <w:rFonts w:ascii="Courier New" w:hAnsi="Courier New" w:cs="Courier New" w:eastAsia="Courier New"/>
          <w:sz w:val="23"/>
          <w:szCs w:val="23"/>
        </w:rPr>
      </w:pPr>
      <w:rPr/>
      <w:r>
        <w:rPr>
          <w:rFonts w:ascii="Courier New" w:hAnsi="Courier New" w:cs="Courier New" w:eastAsia="Courier New"/>
          <w:sz w:val="23"/>
          <w:szCs w:val="23"/>
          <w:color w:val="030303"/>
          <w:spacing w:val="0"/>
          <w:w w:val="60"/>
          <w:position w:val="2"/>
        </w:rPr>
        <w:t>Year</w:t>
      </w:r>
      <w:r>
        <w:rPr>
          <w:rFonts w:ascii="Courier New" w:hAnsi="Courier New" w:cs="Courier New" w:eastAsia="Courier New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33" w:after="0" w:line="147" w:lineRule="exact"/>
        <w:ind w:left="3382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2"/>
          <w:szCs w:val="12"/>
          <w:color w:val="161616"/>
          <w:spacing w:val="0"/>
          <w:w w:val="100"/>
        </w:rPr>
        <w:t>Source:</w:t>
      </w:r>
      <w:r>
        <w:rPr>
          <w:rFonts w:ascii="Arial" w:hAnsi="Arial" w:cs="Arial" w:eastAsia="Arial"/>
          <w:sz w:val="12"/>
          <w:szCs w:val="12"/>
          <w:color w:val="161616"/>
          <w:spacing w:val="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  <w:i/>
        </w:rPr>
        <w:t>Historica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3"/>
          <w:szCs w:val="13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161616"/>
          <w:spacing w:val="0"/>
          <w:w w:val="100"/>
          <w:i/>
        </w:rPr>
        <w:t>Statistic</w:t>
      </w:r>
      <w:r>
        <w:rPr>
          <w:rFonts w:ascii="Arial" w:hAnsi="Arial" w:cs="Arial" w:eastAsia="Arial"/>
          <w:sz w:val="13"/>
          <w:szCs w:val="13"/>
          <w:color w:val="161616"/>
          <w:spacing w:val="0"/>
          <w:w w:val="100"/>
          <w:i/>
        </w:rPr>
        <w:t>s</w:t>
      </w:r>
      <w:r>
        <w:rPr>
          <w:rFonts w:ascii="Arial" w:hAnsi="Arial" w:cs="Arial" w:eastAsia="Arial"/>
          <w:sz w:val="13"/>
          <w:szCs w:val="13"/>
          <w:color w:val="161616"/>
          <w:spacing w:val="-2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161616"/>
          <w:spacing w:val="0"/>
          <w:w w:val="100"/>
          <w:i/>
        </w:rPr>
        <w:t>o</w:t>
      </w:r>
      <w:r>
        <w:rPr>
          <w:rFonts w:ascii="Arial" w:hAnsi="Arial" w:cs="Arial" w:eastAsia="Arial"/>
          <w:sz w:val="13"/>
          <w:szCs w:val="13"/>
          <w:color w:val="161616"/>
          <w:spacing w:val="0"/>
          <w:w w:val="100"/>
          <w:i/>
        </w:rPr>
        <w:t>f</w:t>
      </w:r>
      <w:r>
        <w:rPr>
          <w:rFonts w:ascii="Arial" w:hAnsi="Arial" w:cs="Arial" w:eastAsia="Arial"/>
          <w:sz w:val="13"/>
          <w:szCs w:val="13"/>
          <w:color w:val="161616"/>
          <w:spacing w:val="28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161616"/>
          <w:spacing w:val="0"/>
          <w:w w:val="100"/>
          <w:i/>
        </w:rPr>
        <w:t>th</w:t>
      </w:r>
      <w:r>
        <w:rPr>
          <w:rFonts w:ascii="Arial" w:hAnsi="Arial" w:cs="Arial" w:eastAsia="Arial"/>
          <w:sz w:val="13"/>
          <w:szCs w:val="13"/>
          <w:color w:val="161616"/>
          <w:spacing w:val="0"/>
          <w:w w:val="100"/>
          <w:i/>
        </w:rPr>
        <w:t>e</w:t>
      </w:r>
      <w:r>
        <w:rPr>
          <w:rFonts w:ascii="Arial" w:hAnsi="Arial" w:cs="Arial" w:eastAsia="Arial"/>
          <w:sz w:val="13"/>
          <w:szCs w:val="13"/>
          <w:color w:val="161616"/>
          <w:spacing w:val="11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  <w:i/>
        </w:rPr>
        <w:t>Unite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3"/>
          <w:szCs w:val="13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161616"/>
          <w:spacing w:val="0"/>
          <w:w w:val="100"/>
          <w:i/>
        </w:rPr>
        <w:t>States,</w:t>
      </w:r>
      <w:r>
        <w:rPr>
          <w:rFonts w:ascii="Arial" w:hAnsi="Arial" w:cs="Arial" w:eastAsia="Arial"/>
          <w:sz w:val="13"/>
          <w:szCs w:val="13"/>
          <w:color w:val="161616"/>
          <w:spacing w:val="-11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  <w:i/>
        </w:rPr>
        <w:t>Colonial</w:t>
      </w:r>
      <w:r>
        <w:rPr>
          <w:rFonts w:ascii="Arial" w:hAnsi="Arial" w:cs="Arial" w:eastAsia="Arial"/>
          <w:sz w:val="13"/>
          <w:szCs w:val="13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94"/>
          <w:i/>
        </w:rPr>
        <w:t>Time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94"/>
          <w:i/>
        </w:rPr>
        <w:t>s</w:t>
      </w:r>
      <w:r>
        <w:rPr>
          <w:rFonts w:ascii="Arial" w:hAnsi="Arial" w:cs="Arial" w:eastAsia="Arial"/>
          <w:sz w:val="13"/>
          <w:szCs w:val="13"/>
          <w:color w:val="030303"/>
          <w:spacing w:val="9"/>
          <w:w w:val="94"/>
          <w:i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  <w:i/>
        </w:rPr>
        <w:t>t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3"/>
          <w:szCs w:val="13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  <w:i/>
        </w:rPr>
        <w:t>1970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59" w:lineRule="auto"/>
        <w:ind w:left="348" w:right="965" w:firstLine="-20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7.859922pt;margin-top:48.306545pt;width:489.6pt;height:.1pt;mso-position-horizontal-relative:page;mso-position-vertical-relative:paragraph;z-index:-362" coordorigin="357,966" coordsize="9792,2">
            <v:shape style="position:absolute;left:357;top:966;width:9792;height:2" coordorigin="357,966" coordsize="9792,0" path="m357,966l10149,966e" filled="f" stroked="t" strokeweight=".476265pt" strokecolor="#000000">
              <v:path arrowok="t"/>
            </v:shape>
          </v:group>
          <w10:wrap type="none"/>
        </w:pict>
      </w:r>
      <w:r>
        <w:rPr/>
        <w:pict>
          <v:group style="position:absolute;margin-left:17.62179pt;margin-top:73.273064pt;width:489.838132pt;height:.1pt;mso-position-horizontal-relative:page;mso-position-vertical-relative:paragraph;z-index:-361" coordorigin="352,1465" coordsize="9797,2">
            <v:shape style="position:absolute;left:352;top:1465;width:9797;height:2" coordorigin="352,1465" coordsize="9797,0" path="m352,1465l10149,1465e" filled="f" stroked="t" strokeweight=".47626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14"/>
        </w:rPr>
        <w:t>grap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2F2F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2F2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10"/>
        </w:rPr>
        <w:t>knowledge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Unite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history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12"/>
        </w:rPr>
        <w:t>industrializatio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-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affect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activit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8"/>
        </w:rPr>
        <w:t>Amer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108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F2F2F"/>
          <w:spacing w:val="0"/>
          <w:w w:val="108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F2F2F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F2F2F"/>
          <w:spacing w:val="16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8"/>
        </w:rPr>
        <w:t>businesse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9"/>
        </w:rPr>
        <w:t>international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1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9"/>
        </w:rPr>
        <w:t>markets?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339"/>
        <w:jc w:val="right"/>
        <w:tabs>
          <w:tab w:pos="20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29.290272pt;margin-top:-32.38763pt;width:478.16965pt;height:.1pt;mso-position-horizontal-relative:page;mso-position-vertical-relative:paragraph;z-index:-360" coordorigin="586,-648" coordsize="9563,2">
            <v:shape style="position:absolute;left:586;top:-648;width:9563;height:2" coordorigin="586,-648" coordsize="9563,0" path="m586,-648l10149,-648e" filled="f" stroked="t" strokeweight=".47626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93"/>
        </w:rPr>
        <w:t>Doc</w:t>
      </w:r>
      <w:r>
        <w:rPr>
          <w:rFonts w:ascii="Arial" w:hAnsi="Arial" w:cs="Arial" w:eastAsia="Arial"/>
          <w:sz w:val="16"/>
          <w:szCs w:val="16"/>
          <w:color w:val="2F2F2F"/>
          <w:spacing w:val="-4"/>
          <w:w w:val="93"/>
        </w:rPr>
        <w:t>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men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3"/>
        </w:rPr>
        <w:t>t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93"/>
        </w:rPr>
        <w:t>-Bas</w:t>
      </w:r>
      <w:r>
        <w:rPr>
          <w:rFonts w:ascii="Arial" w:hAnsi="Arial" w:cs="Arial" w:eastAsia="Arial"/>
          <w:sz w:val="16"/>
          <w:szCs w:val="16"/>
          <w:color w:val="2F2F2F"/>
          <w:spacing w:val="-1"/>
          <w:w w:val="93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Question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114"/>
          <w:b/>
          <w:bCs/>
        </w:rPr>
        <w:t>175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jc w:val="right"/>
        <w:spacing w:after="0"/>
        <w:sectPr>
          <w:pgSz w:w="12260" w:h="15860"/>
          <w:pgMar w:top="1480" w:bottom="280" w:left="200" w:right="17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7.679993pt;margin-top:1.440003pt;width:565.440002pt;height:348.782658pt;mso-position-horizontal-relative:page;mso-position-vertical-relative:page;z-index:-358" coordorigin="154,29" coordsize="11309,6976">
            <v:shape style="position:absolute;left:154;top:29;width:11309;height:4589" type="#_x0000_t75">
              <v:imagedata r:id="rId14" o:title=""/>
            </v:shape>
            <v:group style="position:absolute;left:11050;top:4552;width:2;height:2415" coordorigin="11050,4552" coordsize="2,2415">
              <v:shape style="position:absolute;left:11050;top:4552;width:2;height:2415" coordorigin="11050,4552" coordsize="0,2415" path="m11050,6967l11050,4552e" filled="f" stroked="t" strokeweight="3.792409pt" strokecolor="#000000">
                <v:path arrowok="t"/>
              </v:shape>
            </v:group>
            <v:group style="position:absolute;left:11271;top:4142;width:2;height:2343" coordorigin="11271,4142" coordsize="2,2343">
              <v:shape style="position:absolute;left:11271;top:4142;width:2;height:2343" coordorigin="11271,4142" coordsize="0,2343" path="m11271,6486l11271,4142e" filled="f" stroked="t" strokeweight=".711077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080808"/>
          <w:spacing w:val="0"/>
          <w:w w:val="90"/>
          <w:b/>
          <w:bCs/>
        </w:rPr>
        <w:t>Par</w:t>
      </w:r>
      <w:r>
        <w:rPr>
          <w:rFonts w:ascii="Times New Roman" w:hAnsi="Times New Roman" w:cs="Times New Roman" w:eastAsia="Times New Roman"/>
          <w:sz w:val="25"/>
          <w:szCs w:val="25"/>
          <w:color w:val="080808"/>
          <w:spacing w:val="0"/>
          <w:w w:val="90"/>
          <w:b/>
          <w:bCs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080808"/>
          <w:spacing w:val="12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80808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6"/>
        </w:rPr>
        <w:t>Essay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4" w:after="0" w:line="244" w:lineRule="auto"/>
        <w:ind w:left="1380" w:right="1593" w:firstLine="-1256"/>
        <w:jc w:val="left"/>
        <w:tabs>
          <w:tab w:pos="13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i/>
        </w:rPr>
        <w:t>Directions: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-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80808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Write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8"/>
        </w:rPr>
        <w:t>well-organize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essa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include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1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introduction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19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3"/>
        </w:rPr>
        <w:t>paragraphs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21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9"/>
        </w:rPr>
        <w:t>conclusion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evidence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9"/>
          <w:i/>
        </w:rPr>
        <w:t>least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7"/>
          <w:w w:val="8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9"/>
          <w:i/>
        </w:rPr>
        <w:t>three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26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2"/>
        </w:rPr>
        <w:t>document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1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essay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2"/>
        </w:rPr>
        <w:t>Suppor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9"/>
        </w:rPr>
        <w:t>response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relevant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facts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9"/>
        </w:rPr>
        <w:t>examples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details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additional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outside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8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information.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4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Historical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Context: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5" w:lineRule="auto"/>
        <w:ind w:left="1233" w:right="1399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Unite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transforme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industrialize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nation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massive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change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felt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society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Industrializatio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8"/>
        </w:rPr>
        <w:t>long-term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economic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7"/>
        </w:rPr>
        <w:t>political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America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7"/>
        </w:rPr>
        <w:t>societ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19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D2D2D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8"/>
        </w:rPr>
        <w:t>Task: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243" w:right="2039"/>
        <w:jc w:val="left"/>
        <w:tabs>
          <w:tab w:pos="59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89.003098pt;margin-top:35.889503pt;width:427.831139pt;height:40.475567pt;mso-position-horizontal-relative:page;mso-position-vertical-relative:paragraph;z-index:-356" coordorigin="1780,718" coordsize="8557,810">
            <v:group style="position:absolute;left:1792;top:739;width:8533;height:2" coordorigin="1792,739" coordsize="8533,2">
              <v:shape style="position:absolute;left:1792;top:739;width:8533;height:2" coordorigin="1792,739" coordsize="8533,0" path="m1792,739l10325,739e" filled="f" stroked="t" strokeweight="1.185128pt" strokecolor="#000000">
                <v:path arrowok="t"/>
              </v:shape>
            </v:group>
            <v:group style="position:absolute;left:1804;top:730;width:2;height:776" coordorigin="1804,730" coordsize="2,776">
              <v:shape style="position:absolute;left:1804;top:730;width:2;height:776" coordorigin="1804,730" coordsize="0,776" path="m1804,1506l1804,730e" filled="f" stroked="t" strokeweight="1.185128pt" strokecolor="#000000">
                <v:path arrowok="t"/>
              </v:shape>
            </v:group>
            <v:group style="position:absolute;left:1792;top:1499;width:8533;height:2" coordorigin="1792,1499" coordsize="8533,2">
              <v:shape style="position:absolute;left:1792;top:1499;width:8533;height:2" coordorigin="1792,1499" coordsize="8533,0" path="m1792,1499l10325,1499e" filled="f" stroked="t" strokeweight="1.185128pt" strokecolor="#000000">
                <v:path arrowok="t"/>
              </v:shape>
            </v:group>
            <v:group style="position:absolute;left:10311;top:730;width:2;height:786" coordorigin="10311,730" coordsize="2,786">
              <v:shape style="position:absolute;left:10311;top:730;width:2;height:786" coordorigin="10311,730" coordsize="0,786" path="m10311,1515l10311,730e" filled="f" stroked="t" strokeweight="1.18512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Usin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9"/>
        </w:rPr>
        <w:t>informatio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document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1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knowledge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Unite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histor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government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1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write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essa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you: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55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826" w:right="1265" w:firstLine="-25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55.840027pt;margin-top:-2.73365pt;width:16.32pt;height:114.239998pt;mso-position-horizontal-relative:page;mso-position-vertical-relative:paragraph;z-index:-357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45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4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5"/>
          <w:w w:val="14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Discus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economic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political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reaction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industrializatio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urbanizatio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Unite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1890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3"/>
        </w:rPr>
        <w:t>1920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6"/>
        </w:rPr>
        <w:t>Guidelines: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essay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3"/>
        </w:rPr>
        <w:t>sur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6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3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5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45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4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9"/>
          <w:w w:val="14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Addres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aspect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7"/>
        </w:rPr>
        <w:t>task.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40" w:lineRule="auto"/>
        <w:ind w:left="15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35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3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2"/>
          <w:w w:val="13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Develo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aspect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9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5"/>
        </w:rPr>
        <w:t>task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2" w:lineRule="exact"/>
        <w:ind w:left="15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45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4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5"/>
          <w:w w:val="14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9"/>
        </w:rPr>
        <w:t>Incorporate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9"/>
        </w:rPr>
        <w:t>informatio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9"/>
          <w:i/>
        </w:rPr>
        <w:t>least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3"/>
          <w:w w:val="8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0"/>
          <w:w w:val="89"/>
          <w:i/>
        </w:rPr>
        <w:t>three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22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2"/>
        </w:rPr>
        <w:t>documents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left="15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Incorporate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25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relevant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1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outside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7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information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40" w:lineRule="auto"/>
        <w:ind w:left="15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8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6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8"/>
        </w:rPr>
        <w:t>Suppor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29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theme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relevant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facts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9"/>
        </w:rPr>
        <w:t>examples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1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details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58" w:lineRule="auto"/>
        <w:ind w:left="1826" w:right="1353" w:firstLine="-24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35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3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7"/>
          <w:w w:val="13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logical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clea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organization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includin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introductio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9"/>
        </w:rPr>
        <w:t>conclusio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4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beyon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10"/>
        </w:rPr>
        <w:t>restatement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9"/>
        </w:rPr>
        <w:t>theme.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3" w:right="-20"/>
        <w:jc w:val="left"/>
        <w:tabs>
          <w:tab w:pos="7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22"/>
          <w:szCs w:val="22"/>
          <w:color w:val="080808"/>
          <w:spacing w:val="0"/>
          <w:w w:val="100"/>
          <w:b/>
          <w:bCs/>
        </w:rPr>
        <w:t>176</w:t>
      </w:r>
      <w:r>
        <w:rPr>
          <w:rFonts w:ascii="Arial" w:hAnsi="Arial" w:cs="Arial" w:eastAsia="Arial"/>
          <w:sz w:val="22"/>
          <w:szCs w:val="22"/>
          <w:color w:val="080808"/>
          <w:spacing w:val="-2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80808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2"/>
          <w:szCs w:val="22"/>
          <w:color w:val="080808"/>
          <w:spacing w:val="0"/>
          <w:w w:val="100"/>
          <w:b/>
          <w:bCs/>
        </w:rPr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Uni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4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:</w:t>
      </w:r>
      <w:r>
        <w:rPr>
          <w:rFonts w:ascii="Arial" w:hAnsi="Arial" w:cs="Arial" w:eastAsia="Arial"/>
          <w:sz w:val="15"/>
          <w:szCs w:val="15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Th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3"/>
        </w:rPr>
        <w:t>Progressiv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7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3"/>
        </w:rPr>
        <w:t>Movement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sectPr>
      <w:pgSz w:w="12260" w:h="15860"/>
      <w:pgMar w:top="1480" w:bottom="280" w:left="44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2014-10-14T10:18:28Z</dcterms:created>
  <dcterms:modified xsi:type="dcterms:W3CDTF">2014-10-14T10:18:28Z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2011-01-31T00:00:00Z</vt:filetime>
  </property>
  <property fmtid="{D5CDD505-2E9C-101B-9397-08002B2CF9AE}" pid="3" name="LastSaved">
    <vt:filetime>2014-10-14T00:00:00Z</vt:filetime>
  </property>
</Properties>
</file>